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4D5" w:rsidRDefault="004034D5">
      <w:r w:rsidRPr="00647E8C">
        <w:rPr>
          <w:noProof/>
          <w:lang w:val="lv-LV"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463.5pt;height:636.75pt;visibility:visible">
            <v:imagedata r:id="rId4" o:title=""/>
          </v:shape>
        </w:pict>
      </w:r>
      <w:bookmarkStart w:id="0" w:name="_GoBack"/>
      <w:bookmarkEnd w:id="0"/>
    </w:p>
    <w:p w:rsidR="004034D5" w:rsidRDefault="004034D5">
      <w:r w:rsidRPr="00647E8C">
        <w:rPr>
          <w:noProof/>
          <w:lang w:val="lv-LV" w:eastAsia="lv-LV"/>
        </w:rPr>
        <w:pict>
          <v:shape id="Picture 3" o:spid="_x0000_i1026" type="#_x0000_t75" style="width:463.5pt;height:636.75pt;visibility:visible">
            <v:imagedata r:id="rId5" o:title=""/>
          </v:shape>
        </w:pict>
      </w:r>
    </w:p>
    <w:p w:rsidR="004034D5" w:rsidRDefault="004034D5">
      <w:r w:rsidRPr="00647E8C">
        <w:rPr>
          <w:noProof/>
          <w:lang w:val="lv-LV" w:eastAsia="lv-LV"/>
        </w:rPr>
        <w:pict>
          <v:shape id="Picture 2" o:spid="_x0000_i1027" type="#_x0000_t75" style="width:463.5pt;height:636.75pt;visibility:visible">
            <v:imagedata r:id="rId6" o:title=""/>
          </v:shape>
        </w:pict>
      </w:r>
    </w:p>
    <w:p w:rsidR="004034D5" w:rsidRDefault="004034D5">
      <w:r w:rsidRPr="00647E8C">
        <w:rPr>
          <w:noProof/>
          <w:lang w:val="lv-LV" w:eastAsia="lv-LV"/>
        </w:rPr>
        <w:pict>
          <v:shape id="Picture 1" o:spid="_x0000_i1028" type="#_x0000_t75" style="width:463.5pt;height:636.75pt;visibility:visible">
            <v:imagedata r:id="rId7" o:title=""/>
          </v:shape>
        </w:pict>
      </w:r>
    </w:p>
    <w:sectPr w:rsidR="004034D5" w:rsidSect="00AA30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510C"/>
    <w:rsid w:val="004034D5"/>
    <w:rsid w:val="00647E8C"/>
    <w:rsid w:val="006E5C48"/>
    <w:rsid w:val="00AA308B"/>
    <w:rsid w:val="00DB510C"/>
    <w:rsid w:val="00E41605"/>
    <w:rsid w:val="00ED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08B"/>
    <w:pPr>
      <w:spacing w:after="200" w:line="276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B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1</Words>
  <Characters>7</Characters>
  <Application>Microsoft Office Outlook</Application>
  <DocSecurity>0</DocSecurity>
  <Lines>0</Lines>
  <Paragraphs>0</Paragraphs>
  <ScaleCrop>false</ScaleCrop>
  <Company>SIA "Jūrmalas ūdens"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Inese Pelse</cp:lastModifiedBy>
  <cp:revision>2</cp:revision>
  <dcterms:created xsi:type="dcterms:W3CDTF">2013-12-18T09:59:00Z</dcterms:created>
  <dcterms:modified xsi:type="dcterms:W3CDTF">2013-12-18T09:59:00Z</dcterms:modified>
</cp:coreProperties>
</file>